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FF" w:rsidRDefault="00956AFF" w:rsidP="0045324E">
      <w:pPr>
        <w:ind w:left="360"/>
        <w:jc w:val="center"/>
        <w:rPr>
          <w:b/>
        </w:rPr>
      </w:pPr>
      <w:r w:rsidRPr="00307E2A">
        <w:rPr>
          <w:b/>
        </w:rPr>
        <w:t>ПЛАН РАБОТЫ ПРОФСОЮЗНОЙ ОРГАНИЗАЦИИ</w:t>
      </w:r>
    </w:p>
    <w:p w:rsidR="00956AFF" w:rsidRDefault="00956AFF" w:rsidP="00CC60C1">
      <w:pPr>
        <w:rPr>
          <w:b/>
        </w:rPr>
      </w:pP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Утвержден</w:t>
      </w: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в заседании профсоюзного комитета </w:t>
      </w: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МБОУ «Рунгинская  СОШ Буинского</w:t>
      </w: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Района РТ»                            </w:t>
      </w: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«08»  сентября   2014 года</w:t>
      </w:r>
    </w:p>
    <w:p w:rsidR="00956AFF" w:rsidRDefault="00956AFF" w:rsidP="00CC60C1">
      <w:pPr>
        <w:rPr>
          <w:sz w:val="28"/>
          <w:szCs w:val="28"/>
        </w:rPr>
      </w:pPr>
    </w:p>
    <w:p w:rsidR="00956AFF" w:rsidRDefault="00956AFF" w:rsidP="00CC60C1">
      <w:pPr>
        <w:rPr>
          <w:sz w:val="28"/>
          <w:szCs w:val="28"/>
        </w:rPr>
      </w:pPr>
    </w:p>
    <w:p w:rsidR="00956AFF" w:rsidRDefault="00956AFF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ПЛАН   РАБОТЫ</w:t>
      </w:r>
    </w:p>
    <w:p w:rsidR="00956AFF" w:rsidRDefault="00956AFF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первичной профсоюзной организации МБОУ «РСОШ»</w:t>
      </w:r>
    </w:p>
    <w:p w:rsidR="00956AFF" w:rsidRDefault="00956AFF" w:rsidP="0045324E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2014-1</w:t>
      </w:r>
      <w:bookmarkStart w:id="0" w:name="_GoBack"/>
      <w:bookmarkEnd w:id="0"/>
      <w:r>
        <w:rPr>
          <w:sz w:val="28"/>
          <w:szCs w:val="28"/>
        </w:rPr>
        <w:t>5 учебный год.</w:t>
      </w:r>
    </w:p>
    <w:p w:rsidR="00956AFF" w:rsidRDefault="00956AFF" w:rsidP="00CC60C1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4119"/>
        <w:gridCol w:w="2391"/>
        <w:gridCol w:w="2387"/>
      </w:tblGrid>
      <w:tr w:rsidR="00956AFF" w:rsidRPr="00CB039F" w:rsidTr="00950C93">
        <w:tc>
          <w:tcPr>
            <w:tcW w:w="648" w:type="dxa"/>
          </w:tcPr>
          <w:p w:rsidR="00956AFF" w:rsidRDefault="00956AFF" w:rsidP="00950C93">
            <w:r>
              <w:t>№№</w:t>
            </w:r>
          </w:p>
          <w:p w:rsidR="00956AFF" w:rsidRDefault="00956AFF" w:rsidP="00950C93">
            <w:r>
              <w:t>Пп</w:t>
            </w:r>
          </w:p>
        </w:tc>
        <w:tc>
          <w:tcPr>
            <w:tcW w:w="4137" w:type="dxa"/>
          </w:tcPr>
          <w:p w:rsidR="00956AFF" w:rsidRDefault="00956AFF" w:rsidP="00950C93">
            <w:r>
              <w:t>Наименование мероприятия</w:t>
            </w:r>
          </w:p>
        </w:tc>
        <w:tc>
          <w:tcPr>
            <w:tcW w:w="2393" w:type="dxa"/>
          </w:tcPr>
          <w:p w:rsidR="00956AFF" w:rsidRDefault="00956AFF" w:rsidP="00950C93">
            <w:r>
              <w:t>Срок исполнения</w:t>
            </w:r>
          </w:p>
        </w:tc>
        <w:tc>
          <w:tcPr>
            <w:tcW w:w="2393" w:type="dxa"/>
          </w:tcPr>
          <w:p w:rsidR="00956AFF" w:rsidRDefault="00956AFF" w:rsidP="00950C93">
            <w:r>
              <w:t>Ответственные</w:t>
            </w:r>
          </w:p>
        </w:tc>
      </w:tr>
      <w:tr w:rsidR="00956AFF" w:rsidRPr="00CB039F" w:rsidTr="00950C93">
        <w:tc>
          <w:tcPr>
            <w:tcW w:w="648" w:type="dxa"/>
          </w:tcPr>
          <w:p w:rsidR="00956AFF" w:rsidRDefault="00956AFF" w:rsidP="00950C93">
            <w:r>
              <w:t xml:space="preserve"> 1.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2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3.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4.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5.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6.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7. </w:t>
            </w:r>
          </w:p>
        </w:tc>
        <w:tc>
          <w:tcPr>
            <w:tcW w:w="4137" w:type="dxa"/>
          </w:tcPr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Организаторская работа по социальному партнерству:</w:t>
            </w:r>
          </w:p>
          <w:p w:rsidR="00956AFF" w:rsidRDefault="00956AFF" w:rsidP="00950C93">
            <w:r>
              <w:t>- выполнение пунктов коллективного договора на 2014-2016 годы между  администрацией и первичной профсоюзной организацией;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- внесение изменений и дополнений  в коллективный договор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- принятие участия в днях (декадах)  единых действий профсоюзов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Профсоюзные собрания.</w:t>
            </w: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Default="00956AFF" w:rsidP="00950C93"/>
          <w:p w:rsidR="00956AFF" w:rsidRDefault="00956AFF" w:rsidP="00950C93"/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Заседания профсоюзного комитета:</w:t>
            </w: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Участие профсоюзной организации в подготовке и проведении  мероприятий  внутри  образовательного учреждения и  района (города):</w:t>
            </w:r>
          </w:p>
          <w:p w:rsidR="00956AFF" w:rsidRDefault="00956AFF" w:rsidP="00950C93">
            <w:r>
              <w:t xml:space="preserve">  - День Учителя</w:t>
            </w:r>
          </w:p>
          <w:p w:rsidR="00956AFF" w:rsidRDefault="00956AFF" w:rsidP="00950C93">
            <w:r>
              <w:t xml:space="preserve"> -  День Пожилых людей </w:t>
            </w:r>
            <w:r w:rsidRPr="00CB039F">
              <w:rPr>
                <w:b/>
              </w:rPr>
              <w:t>( и так далее</w:t>
            </w:r>
            <w:r>
              <w:t xml:space="preserve"> … </w:t>
            </w:r>
            <w:r w:rsidRPr="00CB039F">
              <w:rPr>
                <w:b/>
              </w:rPr>
              <w:t>государственные, республиканские  праздники, конкурсы, смотры, соревнования, аттестация  педагогических работников….</w:t>
            </w:r>
          </w:p>
          <w:p w:rsidR="00956AFF" w:rsidRDefault="00956AFF" w:rsidP="00950C93"/>
          <w:p w:rsidR="00956AFF" w:rsidRDefault="00956AFF" w:rsidP="00950C93">
            <w:r>
              <w:t xml:space="preserve"> Профсоюзная учеба</w:t>
            </w: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Напр. Изучение Устава  профсоюза работников народного образования и науки Российской Федерации</w:t>
            </w:r>
          </w:p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 xml:space="preserve">( разделов Устава), </w:t>
            </w:r>
          </w:p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 xml:space="preserve">Изучение документов Новой системы оплаты труда и т.п. </w:t>
            </w:r>
          </w:p>
          <w:p w:rsidR="00956AFF" w:rsidRDefault="00956AFF" w:rsidP="00950C93"/>
          <w:p w:rsidR="00956AFF" w:rsidRDefault="00956AFF" w:rsidP="00950C93">
            <w:r>
              <w:t xml:space="preserve"> Профсоюзные  отчеты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А) Статистический отчет первичной организации профсоюза </w:t>
            </w:r>
          </w:p>
          <w:p w:rsidR="00956AFF" w:rsidRDefault="00956AFF" w:rsidP="00950C93"/>
          <w:p w:rsidR="00956AFF" w:rsidRDefault="00956AFF" w:rsidP="00950C93">
            <w:r>
              <w:t xml:space="preserve">Вопросы на контроле: </w:t>
            </w:r>
          </w:p>
          <w:p w:rsidR="00956AFF" w:rsidRDefault="00956AFF" w:rsidP="00950C93">
            <w:r>
              <w:t>- тарификация педагогических кадров;</w:t>
            </w:r>
          </w:p>
          <w:p w:rsidR="00956AFF" w:rsidRDefault="00956AFF" w:rsidP="00950C93">
            <w:r>
              <w:t>- аттестация педагогических кадров;</w:t>
            </w:r>
          </w:p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- выплата субсидий за  коммунальные услуги (только для сельских ОУ)</w:t>
            </w:r>
          </w:p>
          <w:p w:rsidR="00956AFF" w:rsidRDefault="00956AFF" w:rsidP="00950C93">
            <w:r>
              <w:t>- соблюдение социальных гарантий, предусмотренных в коллективном договоре;</w:t>
            </w:r>
          </w:p>
          <w:p w:rsidR="00956AFF" w:rsidRDefault="00956AFF" w:rsidP="00950C93">
            <w:r>
              <w:t>- состояние охраны труда и техники безопасности в УО;</w:t>
            </w:r>
          </w:p>
          <w:p w:rsidR="00956AFF" w:rsidRDefault="00956AFF" w:rsidP="00950C93">
            <w:r>
              <w:t>- прохождение диспансеризации (медицинских осмотров);</w:t>
            </w:r>
          </w:p>
          <w:p w:rsidR="00956AFF" w:rsidRDefault="00956AFF" w:rsidP="00950C93">
            <w:r>
              <w:t>- соблюдение трудового законодательства  и т.п.</w:t>
            </w:r>
          </w:p>
        </w:tc>
        <w:tc>
          <w:tcPr>
            <w:tcW w:w="2393" w:type="dxa"/>
          </w:tcPr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 2014-2016 годы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По необходимости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В сроки, установленные решениями ФНПР, ФП РТ, ЦС Всероссийского, Президиумов  Республиканского, районного комитетов профсоюза работников народного образования и науки </w:t>
            </w:r>
          </w:p>
          <w:p w:rsidR="00956AFF" w:rsidRDefault="00956AFF" w:rsidP="00950C93"/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По необходимости, но не реже 1 раза в год</w:t>
            </w: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Pr="00CB039F" w:rsidRDefault="00956AFF" w:rsidP="00950C93">
            <w:pPr>
              <w:rPr>
                <w:b/>
              </w:rPr>
            </w:pPr>
            <w:r w:rsidRPr="00CB039F">
              <w:rPr>
                <w:b/>
              </w:rPr>
              <w:t>Заседания профсоюзного комитета проводятся по мере необходимости, но не реже одного раза в два месяца</w:t>
            </w:r>
          </w:p>
          <w:p w:rsidR="00956AFF" w:rsidRPr="00CB039F" w:rsidRDefault="00956AFF" w:rsidP="00950C93">
            <w:pPr>
              <w:rPr>
                <w:b/>
              </w:rPr>
            </w:pPr>
          </w:p>
          <w:p w:rsidR="00956AFF" w:rsidRDefault="00956AFF" w:rsidP="00950C93"/>
          <w:p w:rsidR="00956AFF" w:rsidRDefault="00956AFF" w:rsidP="00950C93"/>
          <w:p w:rsidR="00956AFF" w:rsidRDefault="00956AFF" w:rsidP="00950C93">
            <w:pPr>
              <w:ind w:left="-4975"/>
            </w:pP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 Октябрь,</w:t>
            </w:r>
          </w:p>
          <w:p w:rsidR="00956AFF" w:rsidRDefault="00956AFF" w:rsidP="00950C93">
            <w:r>
              <w:t>Октябрь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Систематически, не реже 2 раза в год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 xml:space="preserve">По решению районного комитета, Республиканского и Всероссийского профсоюза работников образования и науки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Систематически</w:t>
            </w:r>
          </w:p>
        </w:tc>
        <w:tc>
          <w:tcPr>
            <w:tcW w:w="2393" w:type="dxa"/>
          </w:tcPr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Руководитель УО (Терентьев Д.В.), председатель профкома.</w:t>
            </w:r>
          </w:p>
          <w:p w:rsidR="00956AFF" w:rsidRDefault="00956AFF" w:rsidP="00950C93">
            <w:r>
              <w:t xml:space="preserve"> 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Руководитель УО (Терентьев Д. В.,) председатель профкома</w:t>
            </w:r>
          </w:p>
          <w:p w:rsidR="00956AFF" w:rsidRDefault="00956AFF" w:rsidP="00950C93">
            <w:r>
              <w:t>Руководитель УО (Терентьев Д. В.), председатель профкома.</w:t>
            </w:r>
          </w:p>
          <w:p w:rsidR="00956AFF" w:rsidRDefault="00956AFF" w:rsidP="00950C93"/>
          <w:p w:rsidR="00956AFF" w:rsidRDefault="00956AFF" w:rsidP="00950C93">
            <w:r>
              <w:t>Председатель и члены профкома.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и члены профкома.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и члены профкома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и члены профкома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и члены профкома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профкома</w:t>
            </w:r>
          </w:p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/>
          <w:p w:rsidR="00956AFF" w:rsidRDefault="00956AFF" w:rsidP="00950C93">
            <w:r>
              <w:t>Председатель и члены профкома</w:t>
            </w:r>
          </w:p>
          <w:p w:rsidR="00956AFF" w:rsidRDefault="00956AFF" w:rsidP="00950C93"/>
          <w:p w:rsidR="00956AFF" w:rsidRDefault="00956AFF" w:rsidP="00950C93"/>
        </w:tc>
      </w:tr>
    </w:tbl>
    <w:p w:rsidR="00956AFF" w:rsidRDefault="00956AFF" w:rsidP="00CC60C1">
      <w:pPr>
        <w:rPr>
          <w:sz w:val="28"/>
          <w:szCs w:val="28"/>
        </w:rPr>
      </w:pPr>
    </w:p>
    <w:p w:rsidR="00956AFF" w:rsidRDefault="00956AFF" w:rsidP="00CC60C1">
      <w:pPr>
        <w:rPr>
          <w:sz w:val="28"/>
          <w:szCs w:val="28"/>
        </w:rPr>
      </w:pPr>
    </w:p>
    <w:p w:rsidR="00956AFF" w:rsidRDefault="00956AFF" w:rsidP="00CC60C1">
      <w:pPr>
        <w:rPr>
          <w:sz w:val="28"/>
          <w:szCs w:val="28"/>
        </w:rPr>
      </w:pPr>
    </w:p>
    <w:p w:rsidR="00956AFF" w:rsidRDefault="00956AFF" w:rsidP="00CC60C1">
      <w:pPr>
        <w:rPr>
          <w:sz w:val="28"/>
          <w:szCs w:val="28"/>
        </w:rPr>
      </w:pPr>
    </w:p>
    <w:p w:rsidR="00956AFF" w:rsidRPr="00DF5BDB" w:rsidRDefault="00956AFF" w:rsidP="00CC60C1">
      <w:r>
        <w:rPr>
          <w:sz w:val="28"/>
          <w:szCs w:val="28"/>
        </w:rPr>
        <w:t xml:space="preserve">        </w:t>
      </w:r>
      <w:r w:rsidRPr="00DF5BDB">
        <w:t>Председатель первичной профсоюзной организации</w:t>
      </w:r>
    </w:p>
    <w:p w:rsidR="00956AFF" w:rsidRPr="00DF5BDB" w:rsidRDefault="00956AFF" w:rsidP="00CC60C1">
      <w:r w:rsidRPr="00DF5BDB">
        <w:t xml:space="preserve">   _МБОУ «Рунгинская  средняя общеобразовательная школа Буинского муниципального района РТ»</w:t>
      </w:r>
    </w:p>
    <w:p w:rsidR="00956AFF" w:rsidRDefault="00956AFF" w:rsidP="00CC60C1">
      <w:pPr>
        <w:rPr>
          <w:sz w:val="22"/>
          <w:szCs w:val="22"/>
        </w:rPr>
      </w:pPr>
      <w:r>
        <w:rPr>
          <w:sz w:val="22"/>
          <w:szCs w:val="22"/>
        </w:rPr>
        <w:t xml:space="preserve">             ( наименование образовательного учреждения) </w:t>
      </w:r>
    </w:p>
    <w:p w:rsidR="00956AFF" w:rsidRDefault="00956AFF" w:rsidP="00CC60C1">
      <w:pPr>
        <w:rPr>
          <w:sz w:val="22"/>
          <w:szCs w:val="22"/>
        </w:rPr>
      </w:pPr>
    </w:p>
    <w:p w:rsidR="00956AFF" w:rsidRDefault="00956AFF" w:rsidP="00CC60C1">
      <w:pPr>
        <w:rPr>
          <w:sz w:val="22"/>
          <w:szCs w:val="22"/>
        </w:rPr>
      </w:pPr>
    </w:p>
    <w:p w:rsidR="00956AFF" w:rsidRDefault="00956AFF" w:rsidP="00CC60C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________/Сайкина Н.М. </w:t>
      </w:r>
    </w:p>
    <w:p w:rsidR="00956AFF" w:rsidRDefault="00956AFF" w:rsidP="00CC60C1">
      <w:pPr>
        <w:rPr>
          <w:sz w:val="22"/>
          <w:szCs w:val="22"/>
        </w:rPr>
      </w:pPr>
      <w:r>
        <w:rPr>
          <w:sz w:val="28"/>
          <w:szCs w:val="28"/>
        </w:rPr>
        <w:t xml:space="preserve">                                                                                          (</w:t>
      </w:r>
      <w:r>
        <w:rPr>
          <w:sz w:val="22"/>
          <w:szCs w:val="22"/>
        </w:rPr>
        <w:t xml:space="preserve">   подпись)</w:t>
      </w:r>
    </w:p>
    <w:p w:rsidR="00956AFF" w:rsidRDefault="00956AFF" w:rsidP="00CC60C1">
      <w:pPr>
        <w:rPr>
          <w:sz w:val="22"/>
          <w:szCs w:val="22"/>
        </w:rPr>
      </w:pPr>
    </w:p>
    <w:p w:rsidR="00956AFF" w:rsidRDefault="00956AFF"/>
    <w:sectPr w:rsidR="00956AFF" w:rsidSect="00A8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C60C1"/>
    <w:rsid w:val="00037D67"/>
    <w:rsid w:val="00115265"/>
    <w:rsid w:val="002F36E7"/>
    <w:rsid w:val="00307E2A"/>
    <w:rsid w:val="0045324E"/>
    <w:rsid w:val="00612D2A"/>
    <w:rsid w:val="006F16E4"/>
    <w:rsid w:val="007A5C96"/>
    <w:rsid w:val="008B295F"/>
    <w:rsid w:val="008D67BE"/>
    <w:rsid w:val="00950C93"/>
    <w:rsid w:val="00956AFF"/>
    <w:rsid w:val="009641C9"/>
    <w:rsid w:val="00A83A8C"/>
    <w:rsid w:val="00CB039F"/>
    <w:rsid w:val="00CC60C1"/>
    <w:rsid w:val="00DF5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0C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3</Pages>
  <Words>530</Words>
  <Characters>3021</Characters>
  <Application>Microsoft Office Outlook</Application>
  <DocSecurity>0</DocSecurity>
  <Lines>0</Lines>
  <Paragraphs>0</Paragraphs>
  <ScaleCrop>false</ScaleCrop>
  <Company>Дом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Ученик0</cp:lastModifiedBy>
  <cp:revision>6</cp:revision>
  <cp:lastPrinted>2014-04-02T17:01:00Z</cp:lastPrinted>
  <dcterms:created xsi:type="dcterms:W3CDTF">2012-09-24T16:41:00Z</dcterms:created>
  <dcterms:modified xsi:type="dcterms:W3CDTF">2014-09-24T19:52:00Z</dcterms:modified>
</cp:coreProperties>
</file>